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F86" w:rsidRDefault="00414EE7"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-342265</wp:posOffset>
            </wp:positionV>
            <wp:extent cx="6355715" cy="8980170"/>
            <wp:effectExtent l="0" t="0" r="6985" b="0"/>
            <wp:wrapTight wrapText="bothSides">
              <wp:wrapPolygon edited="0">
                <wp:start x="0" y="0"/>
                <wp:lineTo x="0" y="21536"/>
                <wp:lineTo x="21559" y="21536"/>
                <wp:lineTo x="21559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eurplaat_lentekriebel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5715" cy="8980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55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D4"/>
    <w:rsid w:val="00053A2E"/>
    <w:rsid w:val="000609D1"/>
    <w:rsid w:val="00060D92"/>
    <w:rsid w:val="000773DF"/>
    <w:rsid w:val="00093BFD"/>
    <w:rsid w:val="000A5732"/>
    <w:rsid w:val="000C1813"/>
    <w:rsid w:val="000C4CEF"/>
    <w:rsid w:val="001159DB"/>
    <w:rsid w:val="00135AE3"/>
    <w:rsid w:val="00145B4D"/>
    <w:rsid w:val="0015268C"/>
    <w:rsid w:val="00197A87"/>
    <w:rsid w:val="001B1592"/>
    <w:rsid w:val="001B3BD8"/>
    <w:rsid w:val="001E3BCD"/>
    <w:rsid w:val="00281123"/>
    <w:rsid w:val="002F0A41"/>
    <w:rsid w:val="00355622"/>
    <w:rsid w:val="003B5EA4"/>
    <w:rsid w:val="003C2C1F"/>
    <w:rsid w:val="003C4F24"/>
    <w:rsid w:val="00412088"/>
    <w:rsid w:val="00414EE7"/>
    <w:rsid w:val="00426FAC"/>
    <w:rsid w:val="004324D0"/>
    <w:rsid w:val="0044290A"/>
    <w:rsid w:val="004478A5"/>
    <w:rsid w:val="00453864"/>
    <w:rsid w:val="004C737F"/>
    <w:rsid w:val="004E12BE"/>
    <w:rsid w:val="004F31C5"/>
    <w:rsid w:val="00512778"/>
    <w:rsid w:val="00572F28"/>
    <w:rsid w:val="005A4F12"/>
    <w:rsid w:val="005B2B1A"/>
    <w:rsid w:val="006045BA"/>
    <w:rsid w:val="00663A9A"/>
    <w:rsid w:val="00664423"/>
    <w:rsid w:val="00750C49"/>
    <w:rsid w:val="00766A31"/>
    <w:rsid w:val="007D2C9F"/>
    <w:rsid w:val="007F56A2"/>
    <w:rsid w:val="008A3984"/>
    <w:rsid w:val="009035E0"/>
    <w:rsid w:val="00915CEC"/>
    <w:rsid w:val="009205E1"/>
    <w:rsid w:val="00967FCF"/>
    <w:rsid w:val="0098398B"/>
    <w:rsid w:val="0098438E"/>
    <w:rsid w:val="0099620B"/>
    <w:rsid w:val="009A4C1A"/>
    <w:rsid w:val="009F1691"/>
    <w:rsid w:val="00A46ED4"/>
    <w:rsid w:val="00A63C9F"/>
    <w:rsid w:val="00A8751D"/>
    <w:rsid w:val="00AA0F4F"/>
    <w:rsid w:val="00B21D57"/>
    <w:rsid w:val="00B351F9"/>
    <w:rsid w:val="00B947EE"/>
    <w:rsid w:val="00BA1865"/>
    <w:rsid w:val="00BE2501"/>
    <w:rsid w:val="00BF1BD0"/>
    <w:rsid w:val="00C0746F"/>
    <w:rsid w:val="00C108F3"/>
    <w:rsid w:val="00C44D70"/>
    <w:rsid w:val="00CF5668"/>
    <w:rsid w:val="00D23A67"/>
    <w:rsid w:val="00D55F86"/>
    <w:rsid w:val="00D87773"/>
    <w:rsid w:val="00DD1660"/>
    <w:rsid w:val="00E0787C"/>
    <w:rsid w:val="00E27EAE"/>
    <w:rsid w:val="00EA796E"/>
    <w:rsid w:val="00EC192F"/>
    <w:rsid w:val="00F02A08"/>
    <w:rsid w:val="00F53CC7"/>
    <w:rsid w:val="00F7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356E3-5C4B-40F2-A22B-8A7D79D0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6119CEF1.dotm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RutgersWPF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Couvreur</dc:creator>
  <cp:lastModifiedBy>Ellen Mijnders</cp:lastModifiedBy>
  <cp:revision>2</cp:revision>
  <dcterms:created xsi:type="dcterms:W3CDTF">2018-04-06T12:24:00Z</dcterms:created>
  <dcterms:modified xsi:type="dcterms:W3CDTF">2018-04-06T12:24:00Z</dcterms:modified>
</cp:coreProperties>
</file>